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D74" w:rsidRDefault="00837D74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</w:p>
    <w:p w:rsidR="00837D74" w:rsidRPr="0087113A" w:rsidRDefault="001935EF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僑光科技大學</w:t>
      </w:r>
      <w:r>
        <w:rPr>
          <w:rFonts w:eastAsia="標楷體" w:hint="eastAsia"/>
          <w:sz w:val="36"/>
          <w:szCs w:val="36"/>
        </w:rPr>
        <w:t xml:space="preserve"> </w:t>
      </w:r>
      <w:r>
        <w:rPr>
          <w:rFonts w:eastAsia="標楷體" w:hint="eastAsia"/>
          <w:sz w:val="36"/>
          <w:szCs w:val="36"/>
        </w:rPr>
        <w:t>終止實習合約</w:t>
      </w:r>
      <w:r w:rsidR="00837D74">
        <w:rPr>
          <w:rFonts w:eastAsia="標楷體" w:hint="eastAsia"/>
          <w:sz w:val="36"/>
          <w:szCs w:val="36"/>
        </w:rPr>
        <w:t>切結</w:t>
      </w:r>
      <w:r w:rsidR="00837D74" w:rsidRPr="0087113A">
        <w:rPr>
          <w:rFonts w:eastAsia="標楷體" w:hint="eastAsia"/>
          <w:sz w:val="36"/>
          <w:szCs w:val="36"/>
        </w:rPr>
        <w:t>書</w:t>
      </w:r>
    </w:p>
    <w:p w:rsidR="00837D74" w:rsidRDefault="00837D74" w:rsidP="000F032D">
      <w:pPr>
        <w:spacing w:line="240" w:lineRule="atLeast"/>
        <w:ind w:left="142" w:right="440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Chars="59" w:left="142" w:right="442"/>
        <w:rPr>
          <w:rFonts w:ascii="標楷體" w:eastAsia="標楷體" w:hAnsi="標楷體"/>
        </w:rPr>
      </w:pPr>
      <w:r>
        <w:rPr>
          <w:rFonts w:eastAsia="標楷體" w:hint="eastAsia"/>
        </w:rPr>
        <w:t>茲經僑光科技大學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以下簡稱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甲方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、實習</w:t>
      </w:r>
      <w:r w:rsidR="00516026">
        <w:rPr>
          <w:rFonts w:ascii="標楷體" w:eastAsia="標楷體" w:hAnsi="標楷體" w:hint="eastAsia"/>
        </w:rPr>
        <w:t>機構○○○○○</w:t>
      </w:r>
      <w:r>
        <w:rPr>
          <w:rFonts w:ascii="標楷體" w:eastAsia="標楷體" w:hAnsi="標楷體" w:hint="eastAsia"/>
        </w:rPr>
        <w:t xml:space="preserve">(以下簡稱「乙方」)、僑光科技大學實習學生 </w:t>
      </w:r>
      <w:r w:rsidR="00516026">
        <w:rPr>
          <w:rFonts w:ascii="標楷體" w:eastAsia="標楷體" w:hAnsi="標楷體" w:hint="eastAsia"/>
        </w:rPr>
        <w:t xml:space="preserve">○○○ </w:t>
      </w:r>
      <w:r w:rsidR="00AD505F" w:rsidRPr="00AD505F">
        <w:rPr>
          <w:rFonts w:ascii="標楷體" w:eastAsia="標楷體" w:hAnsi="標楷體" w:hint="eastAsia"/>
        </w:rPr>
        <w:t>(學號：</w:t>
      </w:r>
      <w:r w:rsidR="00AD505F" w:rsidRPr="00AD505F">
        <w:rPr>
          <w:rFonts w:ascii="標楷體" w:eastAsia="標楷體" w:hAnsi="標楷體" w:hint="eastAsia"/>
          <w:u w:val="single"/>
        </w:rPr>
        <w:t xml:space="preserve">　   　　　</w:t>
      </w:r>
      <w:r w:rsidR="00AD505F" w:rsidRPr="00AD505F">
        <w:rPr>
          <w:rFonts w:ascii="標楷體" w:eastAsia="標楷體" w:hAnsi="標楷體" w:hint="eastAsia"/>
        </w:rPr>
        <w:t xml:space="preserve">) </w:t>
      </w:r>
      <w:r>
        <w:rPr>
          <w:rFonts w:ascii="標楷體" w:eastAsia="標楷體" w:hAnsi="標楷體" w:hint="eastAsia"/>
        </w:rPr>
        <w:t>(以下簡稱「丙方」)三方同意</w:t>
      </w:r>
      <w:r w:rsidRPr="00D203D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原由三方締結之實習契約自</w:t>
      </w:r>
      <w:r w:rsidR="009E5AB8">
        <w:rPr>
          <w:rFonts w:ascii="標楷體" w:eastAsia="標楷體" w:hAnsi="標楷體" w:hint="eastAsia"/>
        </w:rPr>
        <w:t>民國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年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月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終止。</w:t>
      </w:r>
    </w:p>
    <w:p w:rsidR="00837D74" w:rsidRDefault="00837D74" w:rsidP="000F032D">
      <w:pPr>
        <w:spacing w:line="240" w:lineRule="atLeast"/>
        <w:ind w:left="142" w:right="440" w:hangingChars="59" w:hanging="142"/>
        <w:rPr>
          <w:rFonts w:ascii="標楷體" w:eastAsia="標楷體" w:hAnsi="標楷體"/>
        </w:rPr>
      </w:pPr>
    </w:p>
    <w:p w:rsidR="00837D74" w:rsidRDefault="00837D74" w:rsidP="000F032D">
      <w:pPr>
        <w:spacing w:line="240" w:lineRule="atLeast"/>
        <w:ind w:leftChars="59" w:left="142" w:right="440"/>
        <w:rPr>
          <w:rFonts w:ascii="標楷體" w:eastAsia="標楷體" w:hAnsi="標楷體"/>
        </w:rPr>
      </w:pPr>
      <w:r>
        <w:rPr>
          <w:rFonts w:eastAsia="標楷體" w:hint="eastAsia"/>
        </w:rPr>
        <w:t>恐口無憑</w:t>
      </w:r>
      <w:r w:rsidRPr="008975A5">
        <w:rPr>
          <w:rFonts w:eastAsia="標楷體" w:hint="eastAsia"/>
        </w:rPr>
        <w:t>，</w:t>
      </w:r>
      <w:r>
        <w:rPr>
          <w:rFonts w:eastAsia="標楷體" w:hint="eastAsia"/>
        </w:rPr>
        <w:t>特立此書面為證</w:t>
      </w:r>
      <w:r>
        <w:rPr>
          <w:rFonts w:ascii="標楷體" w:eastAsia="標楷體" w:hAnsi="標楷體" w:hint="eastAsia"/>
        </w:rPr>
        <w:t>。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甲方</w:t>
      </w:r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校方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bookmarkStart w:id="0" w:name="_GoBack"/>
      <w:bookmarkEnd w:id="0"/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乙方</w:t>
      </w:r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企業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丙方</w:t>
      </w:r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實習生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AD505F">
      <w:pPr>
        <w:spacing w:line="360" w:lineRule="auto"/>
        <w:ind w:right="442"/>
        <w:rPr>
          <w:rFonts w:eastAsia="標楷體"/>
        </w:rPr>
      </w:pPr>
    </w:p>
    <w:p w:rsidR="00AD505F" w:rsidRDefault="00AD505F" w:rsidP="00837D74">
      <w:pPr>
        <w:spacing w:line="240" w:lineRule="atLeast"/>
        <w:ind w:right="440"/>
        <w:rPr>
          <w:rFonts w:eastAsia="標楷體" w:hint="eastAsia"/>
        </w:rPr>
      </w:pPr>
    </w:p>
    <w:p w:rsidR="00837D74" w:rsidRDefault="00837D74" w:rsidP="00837D74">
      <w:pPr>
        <w:spacing w:line="240" w:lineRule="atLeast"/>
        <w:ind w:right="440"/>
        <w:jc w:val="center"/>
        <w:rPr>
          <w:rFonts w:eastAsia="標楷體"/>
        </w:rPr>
      </w:pP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日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0F032D">
      <w:pPr>
        <w:spacing w:line="240" w:lineRule="atLeast"/>
        <w:ind w:right="-1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7488F" w:rsidRPr="0077488F" w:rsidTr="0077488F">
        <w:trPr>
          <w:trHeight w:val="397"/>
        </w:trPr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系主任</w:t>
            </w:r>
          </w:p>
        </w:tc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實習就業職涯發展組承辦</w:t>
            </w:r>
          </w:p>
        </w:tc>
        <w:tc>
          <w:tcPr>
            <w:tcW w:w="1667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實習就業職涯發展組組長</w:t>
            </w:r>
          </w:p>
        </w:tc>
      </w:tr>
      <w:tr w:rsidR="006E3593" w:rsidRPr="001532AE" w:rsidTr="0077488F">
        <w:trPr>
          <w:trHeight w:val="567"/>
        </w:trPr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7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9D1FD3" w:rsidRDefault="00837D74" w:rsidP="009D1FD3">
      <w:pPr>
        <w:spacing w:line="240" w:lineRule="atLeast"/>
        <w:ind w:right="440"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1532AE">
        <w:rPr>
          <w:rFonts w:ascii="標楷體" w:eastAsia="標楷體" w:hAnsi="標楷體" w:hint="eastAsia"/>
        </w:rPr>
        <w:t>完成</w:t>
      </w:r>
      <w:r w:rsidR="001532AE" w:rsidRPr="001532AE">
        <w:rPr>
          <w:rFonts w:ascii="標楷體" w:eastAsia="標楷體" w:hAnsi="標楷體" w:hint="eastAsia"/>
        </w:rPr>
        <w:t>終止實習合約</w:t>
      </w:r>
      <w:r w:rsidR="001532AE">
        <w:rPr>
          <w:rFonts w:eastAsia="標楷體" w:hint="eastAsia"/>
        </w:rPr>
        <w:t>十日內</w:t>
      </w:r>
      <w:r w:rsidR="001532AE">
        <w:rPr>
          <w:rFonts w:ascii="標楷體" w:eastAsia="標楷體" w:hAnsi="標楷體" w:hint="eastAsia"/>
        </w:rPr>
        <w:t>，</w:t>
      </w:r>
      <w:r w:rsidR="001532AE">
        <w:rPr>
          <w:rFonts w:eastAsia="標楷體" w:hint="eastAsia"/>
        </w:rPr>
        <w:t>請將本表</w:t>
      </w:r>
      <w:r w:rsidR="009D1FD3">
        <w:rPr>
          <w:rFonts w:eastAsia="標楷體" w:hint="eastAsia"/>
        </w:rPr>
        <w:t>連同</w:t>
      </w:r>
      <w:r w:rsidR="009D1FD3" w:rsidRPr="009D1FD3">
        <w:rPr>
          <w:rFonts w:eastAsia="標楷體" w:hint="eastAsia"/>
        </w:rPr>
        <w:t>學生轉換實習機構記錄表</w:t>
      </w:r>
      <w:r w:rsidR="009D1FD3">
        <w:rPr>
          <w:rFonts w:ascii="標楷體" w:eastAsia="標楷體" w:hAnsi="標楷體" w:hint="eastAsia"/>
        </w:rPr>
        <w:t>，</w:t>
      </w:r>
    </w:p>
    <w:p w:rsidR="003727FB" w:rsidRPr="00837D74" w:rsidRDefault="009D1FD3" w:rsidP="00AD505F">
      <w:pPr>
        <w:spacing w:line="240" w:lineRule="atLeast"/>
        <w:ind w:right="440"/>
      </w:pPr>
      <w:r>
        <w:rPr>
          <w:rFonts w:ascii="標楷體" w:eastAsia="標楷體" w:hAnsi="標楷體" w:hint="eastAsia"/>
        </w:rPr>
        <w:t xml:space="preserve">    </w:t>
      </w:r>
      <w:r w:rsidR="001532AE">
        <w:rPr>
          <w:rFonts w:eastAsia="標楷體" w:hint="eastAsia"/>
        </w:rPr>
        <w:t>送校外</w:t>
      </w:r>
      <w:r w:rsidR="00837D74">
        <w:rPr>
          <w:rFonts w:eastAsia="標楷體" w:hint="eastAsia"/>
        </w:rPr>
        <w:t>實習業管單位</w:t>
      </w:r>
      <w:r w:rsidR="00837D74">
        <w:rPr>
          <w:rFonts w:eastAsia="標楷體" w:hint="eastAsia"/>
        </w:rPr>
        <w:t>(</w:t>
      </w:r>
      <w:r>
        <w:rPr>
          <w:rFonts w:eastAsia="標楷體" w:hint="eastAsia"/>
        </w:rPr>
        <w:t>產學處</w:t>
      </w:r>
      <w:r w:rsidR="00837D74">
        <w:rPr>
          <w:rFonts w:eastAsia="標楷體" w:hint="eastAsia"/>
        </w:rPr>
        <w:t>實習就業職涯發展組</w:t>
      </w:r>
      <w:r w:rsidR="00837D74">
        <w:rPr>
          <w:rFonts w:eastAsia="標楷體" w:hint="eastAsia"/>
        </w:rPr>
        <w:t>)</w:t>
      </w:r>
      <w:r w:rsidR="00837D74">
        <w:rPr>
          <w:rFonts w:eastAsia="標楷體" w:hint="eastAsia"/>
        </w:rPr>
        <w:t>。</w:t>
      </w:r>
    </w:p>
    <w:sectPr w:rsidR="003727FB" w:rsidRPr="00837D74" w:rsidSect="00831855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DEB" w:rsidRDefault="00281DEB" w:rsidP="001935EF">
      <w:r>
        <w:separator/>
      </w:r>
    </w:p>
  </w:endnote>
  <w:endnote w:type="continuationSeparator" w:id="0">
    <w:p w:rsidR="00281DEB" w:rsidRDefault="00281DEB" w:rsidP="0019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AB8" w:rsidRDefault="007470CE" w:rsidP="009E5AB8">
    <w:pPr>
      <w:pStyle w:val="a5"/>
      <w:jc w:val="right"/>
    </w:pPr>
    <w:r>
      <w:rPr>
        <w:rFonts w:hint="eastAsia"/>
      </w:rPr>
      <w:t>中華</w:t>
    </w:r>
    <w:r w:rsidR="009E5AB8">
      <w:rPr>
        <w:rFonts w:hint="eastAsia"/>
      </w:rPr>
      <w:t>民國</w:t>
    </w:r>
    <w:r w:rsidR="009E5AB8">
      <w:rPr>
        <w:rFonts w:hint="eastAsia"/>
      </w:rPr>
      <w:t>1</w:t>
    </w:r>
    <w:r w:rsidR="00AD505F">
      <w:rPr>
        <w:rFonts w:hint="eastAsia"/>
      </w:rPr>
      <w:t>11</w:t>
    </w:r>
    <w:r w:rsidR="009E5AB8">
      <w:rPr>
        <w:rFonts w:hint="eastAsia"/>
      </w:rPr>
      <w:t>年</w:t>
    </w:r>
    <w:r w:rsidR="00AD505F">
      <w:rPr>
        <w:rFonts w:hint="eastAsia"/>
      </w:rPr>
      <w:t>8</w:t>
    </w:r>
    <w:r w:rsidR="009E5AB8">
      <w:rPr>
        <w:rFonts w:hint="eastAsia"/>
      </w:rPr>
      <w:t>月</w:t>
    </w:r>
    <w:r w:rsidR="001532AE">
      <w:rPr>
        <w:rFonts w:hint="eastAsia"/>
      </w:rPr>
      <w:t>1</w:t>
    </w:r>
    <w:r w:rsidR="009E5AB8">
      <w:rPr>
        <w:rFonts w:hint="eastAsia"/>
      </w:rPr>
      <w:t>日起適用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DEB" w:rsidRDefault="00281DEB" w:rsidP="001935EF">
      <w:r>
        <w:separator/>
      </w:r>
    </w:p>
  </w:footnote>
  <w:footnote w:type="continuationSeparator" w:id="0">
    <w:p w:rsidR="00281DEB" w:rsidRDefault="00281DEB" w:rsidP="00193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71680"/>
    <w:multiLevelType w:val="hybridMultilevel"/>
    <w:tmpl w:val="E724CE38"/>
    <w:lvl w:ilvl="0" w:tplc="0060DDA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855"/>
    <w:rsid w:val="000970D3"/>
    <w:rsid w:val="000F032D"/>
    <w:rsid w:val="001532AE"/>
    <w:rsid w:val="001935EF"/>
    <w:rsid w:val="001951F6"/>
    <w:rsid w:val="00281DEB"/>
    <w:rsid w:val="002F0E4E"/>
    <w:rsid w:val="002F11E0"/>
    <w:rsid w:val="003727FB"/>
    <w:rsid w:val="00394C24"/>
    <w:rsid w:val="003E17A3"/>
    <w:rsid w:val="00516026"/>
    <w:rsid w:val="005548A8"/>
    <w:rsid w:val="00557213"/>
    <w:rsid w:val="005B5EE0"/>
    <w:rsid w:val="006E3593"/>
    <w:rsid w:val="007470CE"/>
    <w:rsid w:val="0077488F"/>
    <w:rsid w:val="00784408"/>
    <w:rsid w:val="00801DE0"/>
    <w:rsid w:val="00831855"/>
    <w:rsid w:val="00837B85"/>
    <w:rsid w:val="00837D74"/>
    <w:rsid w:val="00860789"/>
    <w:rsid w:val="009D1FD3"/>
    <w:rsid w:val="009E5AB8"/>
    <w:rsid w:val="00AD505F"/>
    <w:rsid w:val="00B111A1"/>
    <w:rsid w:val="00CC1091"/>
    <w:rsid w:val="00DD38F5"/>
    <w:rsid w:val="00E17703"/>
    <w:rsid w:val="00E32266"/>
    <w:rsid w:val="00EB67FF"/>
    <w:rsid w:val="00EE7C22"/>
    <w:rsid w:val="00F06146"/>
    <w:rsid w:val="00FD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2EBEF"/>
  <w15:docId w15:val="{0BE52AAA-7DCF-4BCB-98CE-4C903CD1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85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153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EF3BE-9A29-47F9-8E67-F6BAE6137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實習期間終止實習合約切結書111.docx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2018-06-16T01:50:00Z</cp:lastPrinted>
  <dcterms:created xsi:type="dcterms:W3CDTF">2022-08-01T04:04:00Z</dcterms:created>
  <dcterms:modified xsi:type="dcterms:W3CDTF">2022-08-01T04:04:00Z</dcterms:modified>
</cp:coreProperties>
</file>